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900EA" w14:textId="77777777" w:rsidR="00350C7D" w:rsidRDefault="00350C7D" w:rsidP="000F7AA4">
      <w:pPr>
        <w:spacing w:line="288" w:lineRule="auto"/>
      </w:pPr>
    </w:p>
    <w:p w14:paraId="2A24CAC2" w14:textId="77777777" w:rsidR="003D4FC8" w:rsidRDefault="003D4FC8" w:rsidP="007B660B">
      <w:pPr>
        <w:spacing w:line="288" w:lineRule="auto"/>
        <w:rPr>
          <w:rFonts w:ascii="Arial" w:hAnsi="Arial" w:cs="Arial"/>
          <w:b/>
          <w:sz w:val="28"/>
          <w:szCs w:val="28"/>
          <w:u w:val="single"/>
        </w:rPr>
      </w:pPr>
    </w:p>
    <w:p w14:paraId="73775963" w14:textId="425747DD" w:rsidR="006219C5" w:rsidRDefault="003D4FC8" w:rsidP="003D4FC8">
      <w:pPr>
        <w:spacing w:line="288" w:lineRule="auto"/>
        <w:jc w:val="center"/>
        <w:rPr>
          <w:rFonts w:ascii="Arial" w:hAnsi="Arial" w:cs="Arial"/>
          <w:b/>
          <w:spacing w:val="30"/>
          <w:sz w:val="28"/>
          <w:szCs w:val="28"/>
          <w:u w:val="single"/>
        </w:rPr>
      </w:pPr>
      <w:r w:rsidRPr="003D4FC8">
        <w:rPr>
          <w:rFonts w:ascii="Arial" w:hAnsi="Arial" w:cs="Arial"/>
          <w:b/>
          <w:spacing w:val="30"/>
          <w:sz w:val="28"/>
          <w:szCs w:val="28"/>
          <w:u w:val="single"/>
        </w:rPr>
        <w:t>Ž Á D O S</w:t>
      </w:r>
      <w:r>
        <w:rPr>
          <w:rFonts w:ascii="Arial" w:hAnsi="Arial" w:cs="Arial"/>
          <w:b/>
          <w:spacing w:val="30"/>
          <w:sz w:val="28"/>
          <w:szCs w:val="28"/>
          <w:u w:val="single"/>
        </w:rPr>
        <w:t> </w:t>
      </w:r>
      <w:r w:rsidRPr="003D4FC8">
        <w:rPr>
          <w:rFonts w:ascii="Arial" w:hAnsi="Arial" w:cs="Arial"/>
          <w:b/>
          <w:spacing w:val="30"/>
          <w:sz w:val="28"/>
          <w:szCs w:val="28"/>
          <w:u w:val="single"/>
        </w:rPr>
        <w:t>T</w:t>
      </w:r>
    </w:p>
    <w:p w14:paraId="706C309A" w14:textId="77777777" w:rsidR="003D4FC8" w:rsidRPr="003D4FC8" w:rsidRDefault="003D4FC8" w:rsidP="003D4FC8">
      <w:pPr>
        <w:spacing w:line="288" w:lineRule="auto"/>
        <w:jc w:val="center"/>
        <w:rPr>
          <w:spacing w:val="30"/>
        </w:rPr>
      </w:pPr>
    </w:p>
    <w:p w14:paraId="4599095A" w14:textId="77777777" w:rsidR="003D4FC8" w:rsidRPr="003D4FC8" w:rsidRDefault="003D4FC8" w:rsidP="003D4FC8">
      <w:pPr>
        <w:rPr>
          <w:rFonts w:ascii="Arial" w:hAnsi="Arial" w:cs="Arial"/>
          <w:b/>
          <w:bCs/>
          <w:sz w:val="24"/>
          <w:szCs w:val="24"/>
        </w:rPr>
      </w:pPr>
    </w:p>
    <w:p w14:paraId="1F7CA37A" w14:textId="5F8B9551" w:rsidR="003D4FC8" w:rsidRPr="003D4FC8" w:rsidRDefault="003D4FC8" w:rsidP="003D4FC8">
      <w:pPr>
        <w:tabs>
          <w:tab w:val="right" w:leader="underscore" w:pos="10205"/>
        </w:tabs>
        <w:rPr>
          <w:rFonts w:ascii="Arial" w:hAnsi="Arial" w:cs="Arial"/>
          <w:b/>
          <w:bCs/>
          <w:sz w:val="24"/>
          <w:szCs w:val="24"/>
        </w:rPr>
      </w:pPr>
      <w:r w:rsidRPr="003D4FC8">
        <w:rPr>
          <w:rFonts w:ascii="Arial" w:hAnsi="Arial" w:cs="Arial"/>
          <w:b/>
          <w:bCs/>
          <w:sz w:val="24"/>
          <w:szCs w:val="24"/>
        </w:rPr>
        <w:t>Jméno a příjmení:</w:t>
      </w:r>
      <w:r w:rsidRPr="003D4FC8">
        <w:rPr>
          <w:rFonts w:ascii="Arial" w:hAnsi="Arial" w:cs="Arial"/>
          <w:b/>
          <w:bCs/>
          <w:sz w:val="24"/>
          <w:szCs w:val="24"/>
        </w:rPr>
        <w:tab/>
      </w:r>
    </w:p>
    <w:p w14:paraId="1A1B01F9" w14:textId="77777777" w:rsidR="003D4FC8" w:rsidRPr="003D4FC8" w:rsidRDefault="003D4FC8" w:rsidP="003D4FC8">
      <w:pPr>
        <w:rPr>
          <w:rFonts w:ascii="Arial" w:hAnsi="Arial" w:cs="Arial"/>
          <w:b/>
          <w:bCs/>
          <w:sz w:val="32"/>
          <w:szCs w:val="32"/>
        </w:rPr>
      </w:pPr>
    </w:p>
    <w:p w14:paraId="23AB3F85" w14:textId="08EC2B02" w:rsidR="003D4FC8" w:rsidRPr="003D4FC8" w:rsidRDefault="003D4FC8" w:rsidP="003D4FC8">
      <w:pPr>
        <w:tabs>
          <w:tab w:val="right" w:leader="underscore" w:pos="10205"/>
        </w:tabs>
        <w:rPr>
          <w:rFonts w:ascii="Arial" w:hAnsi="Arial" w:cs="Arial"/>
          <w:b/>
          <w:bCs/>
          <w:sz w:val="24"/>
          <w:szCs w:val="24"/>
        </w:rPr>
      </w:pPr>
      <w:r w:rsidRPr="003D4FC8">
        <w:rPr>
          <w:rFonts w:ascii="Arial" w:hAnsi="Arial" w:cs="Arial"/>
          <w:b/>
          <w:bCs/>
          <w:sz w:val="24"/>
          <w:szCs w:val="24"/>
        </w:rPr>
        <w:t>ID FAČR:</w:t>
      </w:r>
      <w:r w:rsidRPr="003D4FC8">
        <w:rPr>
          <w:rFonts w:ascii="Arial" w:hAnsi="Arial" w:cs="Arial"/>
          <w:b/>
          <w:bCs/>
          <w:sz w:val="24"/>
          <w:szCs w:val="24"/>
        </w:rPr>
        <w:tab/>
      </w:r>
    </w:p>
    <w:p w14:paraId="19A42122" w14:textId="77777777" w:rsidR="003D4FC8" w:rsidRPr="003D4FC8" w:rsidRDefault="003D4FC8" w:rsidP="003D4FC8">
      <w:pPr>
        <w:rPr>
          <w:rFonts w:ascii="Arial" w:hAnsi="Arial" w:cs="Arial"/>
          <w:b/>
          <w:bCs/>
          <w:sz w:val="32"/>
          <w:szCs w:val="32"/>
        </w:rPr>
      </w:pPr>
    </w:p>
    <w:p w14:paraId="7225C477" w14:textId="673A9263" w:rsidR="003D4FC8" w:rsidRPr="003D4FC8" w:rsidRDefault="003D4FC8" w:rsidP="003D4FC8">
      <w:pPr>
        <w:tabs>
          <w:tab w:val="right" w:leader="underscore" w:pos="10205"/>
        </w:tabs>
        <w:rPr>
          <w:rFonts w:ascii="Arial" w:hAnsi="Arial" w:cs="Arial"/>
          <w:b/>
          <w:bCs/>
          <w:sz w:val="24"/>
          <w:szCs w:val="24"/>
        </w:rPr>
      </w:pPr>
      <w:r w:rsidRPr="003D4FC8">
        <w:rPr>
          <w:rFonts w:ascii="Arial" w:hAnsi="Arial" w:cs="Arial"/>
          <w:b/>
          <w:bCs/>
          <w:sz w:val="24"/>
          <w:szCs w:val="24"/>
        </w:rPr>
        <w:t>Klub:</w:t>
      </w:r>
      <w:r w:rsidRPr="003D4FC8">
        <w:rPr>
          <w:rFonts w:ascii="Arial" w:hAnsi="Arial" w:cs="Arial"/>
          <w:b/>
          <w:bCs/>
          <w:sz w:val="24"/>
          <w:szCs w:val="24"/>
        </w:rPr>
        <w:tab/>
      </w:r>
    </w:p>
    <w:p w14:paraId="32919BF9" w14:textId="77777777" w:rsidR="003D4FC8" w:rsidRDefault="003D4FC8" w:rsidP="003D4FC8">
      <w:pPr>
        <w:rPr>
          <w:rFonts w:ascii="Arial" w:hAnsi="Arial" w:cs="Arial"/>
          <w:b/>
          <w:bCs/>
        </w:rPr>
      </w:pPr>
    </w:p>
    <w:p w14:paraId="39226878" w14:textId="77777777" w:rsidR="003D4FC8" w:rsidRDefault="003D4FC8" w:rsidP="003D4FC8">
      <w:pPr>
        <w:rPr>
          <w:rFonts w:ascii="Arial" w:hAnsi="Arial" w:cs="Arial"/>
          <w:b/>
          <w:bCs/>
        </w:rPr>
      </w:pPr>
    </w:p>
    <w:p w14:paraId="7AD3AF68" w14:textId="77777777" w:rsidR="003D4FC8" w:rsidRDefault="003D4FC8" w:rsidP="003D4FC8">
      <w:pPr>
        <w:rPr>
          <w:rFonts w:ascii="Arial" w:hAnsi="Arial" w:cs="Arial"/>
          <w:b/>
          <w:bCs/>
        </w:rPr>
      </w:pPr>
    </w:p>
    <w:p w14:paraId="4B9EAFB4" w14:textId="77777777" w:rsidR="003D4FC8" w:rsidRPr="003D4FC8" w:rsidRDefault="003D4FC8" w:rsidP="003D4FC8">
      <w:pPr>
        <w:rPr>
          <w:rFonts w:ascii="Arial" w:hAnsi="Arial" w:cs="Arial"/>
          <w:b/>
          <w:bCs/>
        </w:rPr>
      </w:pPr>
    </w:p>
    <w:p w14:paraId="17195AF4" w14:textId="63A844EA" w:rsidR="003D4FC8" w:rsidRPr="002F1F23" w:rsidRDefault="00CB2B02" w:rsidP="002F1F23">
      <w:pPr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V</w:t>
      </w:r>
      <w:r w:rsidR="002F1F23" w:rsidRPr="002F1F23">
        <w:rPr>
          <w:rFonts w:ascii="Arial" w:hAnsi="Arial" w:cs="Arial"/>
          <w:b/>
          <w:bCs/>
          <w:i/>
          <w:iCs/>
          <w:sz w:val="22"/>
          <w:szCs w:val="22"/>
        </w:rPr>
        <w:t> souladu s § 46 odst. 2 DŘ FAČR písemně žádám členy DK o uložení peněžitého trestu namísto trestu zastavení činnosti.</w:t>
      </w:r>
    </w:p>
    <w:p w14:paraId="4F7084E6" w14:textId="77777777" w:rsidR="002F1F23" w:rsidRPr="002F1F23" w:rsidRDefault="002F1F23" w:rsidP="002F1F23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EBEFE1E" w14:textId="77777777" w:rsidR="002F1F23" w:rsidRDefault="002F1F23" w:rsidP="002F1F23">
      <w:pPr>
        <w:rPr>
          <w:rFonts w:ascii="Arial" w:hAnsi="Arial" w:cs="Arial"/>
          <w:b/>
          <w:bCs/>
          <w:sz w:val="22"/>
          <w:szCs w:val="22"/>
        </w:rPr>
      </w:pPr>
    </w:p>
    <w:p w14:paraId="00990A02" w14:textId="7D337248" w:rsidR="002F1F23" w:rsidRDefault="002F1F23" w:rsidP="002F1F23">
      <w:pPr>
        <w:rPr>
          <w:rFonts w:ascii="Arial" w:hAnsi="Arial" w:cs="Arial"/>
          <w:sz w:val="22"/>
          <w:szCs w:val="22"/>
          <w:u w:val="single"/>
        </w:rPr>
      </w:pPr>
      <w:r w:rsidRPr="002F1F23">
        <w:rPr>
          <w:rFonts w:ascii="Arial" w:hAnsi="Arial" w:cs="Arial"/>
          <w:sz w:val="22"/>
          <w:szCs w:val="22"/>
          <w:u w:val="single"/>
        </w:rPr>
        <w:t>Osobní tresty dvou žlutých karet a následné červené karty jsem obdržel v utkání:</w:t>
      </w:r>
    </w:p>
    <w:p w14:paraId="3A811B94" w14:textId="77777777" w:rsidR="002F1F23" w:rsidRPr="002F1F23" w:rsidRDefault="002F1F23" w:rsidP="002F1F23">
      <w:pPr>
        <w:rPr>
          <w:rFonts w:ascii="Arial" w:hAnsi="Arial" w:cs="Arial"/>
          <w:sz w:val="22"/>
          <w:szCs w:val="22"/>
          <w:u w:val="single"/>
        </w:rPr>
      </w:pPr>
    </w:p>
    <w:p w14:paraId="52EA4C57" w14:textId="77777777" w:rsidR="002F1F23" w:rsidRPr="002F1F23" w:rsidRDefault="002F1F23" w:rsidP="002F1F23">
      <w:pPr>
        <w:rPr>
          <w:rFonts w:ascii="Arial" w:hAnsi="Arial" w:cs="Arial"/>
          <w:sz w:val="22"/>
          <w:szCs w:val="22"/>
        </w:rPr>
      </w:pPr>
    </w:p>
    <w:p w14:paraId="15A78ECD" w14:textId="33CA174F" w:rsidR="002F1F23" w:rsidRPr="002F1F23" w:rsidRDefault="002F1F23" w:rsidP="002F1F23">
      <w:pPr>
        <w:tabs>
          <w:tab w:val="right" w:leader="underscore" w:pos="6804"/>
        </w:tabs>
        <w:spacing w:after="240"/>
        <w:rPr>
          <w:rFonts w:ascii="Arial" w:hAnsi="Arial" w:cs="Arial"/>
          <w:sz w:val="22"/>
          <w:szCs w:val="22"/>
        </w:rPr>
      </w:pPr>
      <w:r w:rsidRPr="002F1F23">
        <w:rPr>
          <w:rFonts w:ascii="Arial" w:hAnsi="Arial" w:cs="Arial"/>
          <w:sz w:val="22"/>
          <w:szCs w:val="22"/>
        </w:rPr>
        <w:t>Družstvo domácích:</w:t>
      </w:r>
      <w:r w:rsidRPr="002F1F23">
        <w:rPr>
          <w:rFonts w:ascii="Arial" w:hAnsi="Arial" w:cs="Arial"/>
          <w:sz w:val="22"/>
          <w:szCs w:val="22"/>
        </w:rPr>
        <w:tab/>
      </w:r>
    </w:p>
    <w:p w14:paraId="0C71C606" w14:textId="6AED0D09" w:rsidR="002F1F23" w:rsidRPr="002F1F23" w:rsidRDefault="002F1F23" w:rsidP="002F1F23">
      <w:pPr>
        <w:tabs>
          <w:tab w:val="right" w:leader="underscore" w:pos="6804"/>
        </w:tabs>
        <w:spacing w:after="240"/>
        <w:rPr>
          <w:rFonts w:ascii="Arial" w:hAnsi="Arial" w:cs="Arial"/>
          <w:sz w:val="22"/>
          <w:szCs w:val="22"/>
        </w:rPr>
      </w:pPr>
      <w:r w:rsidRPr="002F1F23">
        <w:rPr>
          <w:rFonts w:ascii="Arial" w:hAnsi="Arial" w:cs="Arial"/>
          <w:sz w:val="22"/>
          <w:szCs w:val="22"/>
        </w:rPr>
        <w:t>Družstvo hostů:</w:t>
      </w:r>
      <w:r w:rsidRPr="002F1F23">
        <w:rPr>
          <w:rFonts w:ascii="Arial" w:hAnsi="Arial" w:cs="Arial"/>
          <w:sz w:val="22"/>
          <w:szCs w:val="22"/>
        </w:rPr>
        <w:tab/>
      </w:r>
    </w:p>
    <w:p w14:paraId="22C87BCD" w14:textId="2319FC38" w:rsidR="002F1F23" w:rsidRPr="002F1F23" w:rsidRDefault="002F1F23" w:rsidP="002F1F23">
      <w:pPr>
        <w:tabs>
          <w:tab w:val="right" w:leader="underscore" w:pos="6804"/>
        </w:tabs>
        <w:spacing w:after="240"/>
        <w:rPr>
          <w:rFonts w:ascii="Arial" w:hAnsi="Arial" w:cs="Arial"/>
          <w:sz w:val="22"/>
          <w:szCs w:val="22"/>
        </w:rPr>
      </w:pPr>
      <w:r w:rsidRPr="002F1F23">
        <w:rPr>
          <w:rFonts w:ascii="Arial" w:hAnsi="Arial" w:cs="Arial"/>
          <w:sz w:val="22"/>
          <w:szCs w:val="22"/>
        </w:rPr>
        <w:t>Soutěž:</w:t>
      </w:r>
      <w:r w:rsidRPr="002F1F23">
        <w:rPr>
          <w:rFonts w:ascii="Arial" w:hAnsi="Arial" w:cs="Arial"/>
          <w:sz w:val="22"/>
          <w:szCs w:val="22"/>
        </w:rPr>
        <w:tab/>
      </w:r>
    </w:p>
    <w:p w14:paraId="1AE42AF0" w14:textId="36EDC430" w:rsidR="002F1F23" w:rsidRPr="002F1F23" w:rsidRDefault="002F1F23" w:rsidP="002F1F23">
      <w:pPr>
        <w:tabs>
          <w:tab w:val="right" w:leader="underscore" w:pos="6804"/>
        </w:tabs>
        <w:spacing w:after="240"/>
        <w:rPr>
          <w:rFonts w:ascii="Arial" w:hAnsi="Arial" w:cs="Arial"/>
          <w:sz w:val="22"/>
          <w:szCs w:val="22"/>
        </w:rPr>
      </w:pPr>
      <w:r w:rsidRPr="002F1F23">
        <w:rPr>
          <w:rFonts w:ascii="Arial" w:hAnsi="Arial" w:cs="Arial"/>
          <w:sz w:val="22"/>
          <w:szCs w:val="22"/>
        </w:rPr>
        <w:t>Číslo utkání:</w:t>
      </w:r>
      <w:r w:rsidRPr="002F1F23">
        <w:rPr>
          <w:rFonts w:ascii="Arial" w:hAnsi="Arial" w:cs="Arial"/>
          <w:sz w:val="22"/>
          <w:szCs w:val="22"/>
        </w:rPr>
        <w:tab/>
      </w:r>
    </w:p>
    <w:p w14:paraId="4EBF88F6" w14:textId="5A8C4917" w:rsidR="002F1F23" w:rsidRPr="002F1F23" w:rsidRDefault="002F1F23" w:rsidP="002F1F23">
      <w:pPr>
        <w:tabs>
          <w:tab w:val="right" w:leader="underscore" w:pos="6804"/>
        </w:tabs>
        <w:spacing w:after="240"/>
        <w:rPr>
          <w:rFonts w:ascii="Arial" w:hAnsi="Arial" w:cs="Arial"/>
          <w:sz w:val="22"/>
          <w:szCs w:val="22"/>
        </w:rPr>
      </w:pPr>
      <w:r w:rsidRPr="002F1F23">
        <w:rPr>
          <w:rFonts w:ascii="Arial" w:hAnsi="Arial" w:cs="Arial"/>
          <w:sz w:val="22"/>
          <w:szCs w:val="22"/>
        </w:rPr>
        <w:t>Datum a čas utkání:</w:t>
      </w:r>
      <w:r w:rsidRPr="002F1F23">
        <w:rPr>
          <w:rFonts w:ascii="Arial" w:hAnsi="Arial" w:cs="Arial"/>
          <w:sz w:val="22"/>
          <w:szCs w:val="22"/>
        </w:rPr>
        <w:tab/>
      </w:r>
    </w:p>
    <w:p w14:paraId="42C2FEA9" w14:textId="77777777" w:rsidR="003D4FC8" w:rsidRPr="003D4FC8" w:rsidRDefault="003D4FC8" w:rsidP="003D4FC8">
      <w:pPr>
        <w:rPr>
          <w:rFonts w:ascii="Arial" w:hAnsi="Arial" w:cs="Arial"/>
          <w:b/>
          <w:bCs/>
          <w:sz w:val="28"/>
          <w:szCs w:val="28"/>
        </w:rPr>
      </w:pPr>
    </w:p>
    <w:p w14:paraId="50EDF06B" w14:textId="77777777" w:rsid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</w:p>
    <w:p w14:paraId="54B6A44E" w14:textId="77777777" w:rsidR="002F1F23" w:rsidRPr="003D4FC8" w:rsidRDefault="002F1F23" w:rsidP="003D4FC8">
      <w:pPr>
        <w:rPr>
          <w:rFonts w:ascii="Arial" w:hAnsi="Arial" w:cs="Arial"/>
          <w:b/>
          <w:bCs/>
          <w:sz w:val="22"/>
          <w:szCs w:val="22"/>
        </w:rPr>
      </w:pPr>
    </w:p>
    <w:p w14:paraId="532D1D6D" w14:textId="77777777" w:rsidR="003D4FC8" w:rsidRP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</w:p>
    <w:p w14:paraId="04CEAF4D" w14:textId="77777777" w:rsidR="003D4FC8" w:rsidRP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4"/>
        <w:gridCol w:w="2551"/>
        <w:gridCol w:w="709"/>
        <w:gridCol w:w="2126"/>
        <w:gridCol w:w="567"/>
        <w:gridCol w:w="3260"/>
      </w:tblGrid>
      <w:tr w:rsidR="003D4FC8" w:rsidRPr="003D4FC8" w14:paraId="784F9626" w14:textId="77777777" w:rsidTr="004F3946">
        <w:tc>
          <w:tcPr>
            <w:tcW w:w="9747" w:type="dxa"/>
            <w:gridSpan w:val="6"/>
          </w:tcPr>
          <w:p w14:paraId="5FA9FAE0" w14:textId="77777777" w:rsid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302C8CE" w14:textId="77777777" w:rsid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5D450B4" w14:textId="77777777" w:rsid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827C224" w14:textId="77777777" w:rsidR="003D4FC8" w:rsidRP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D4FC8" w:rsidRPr="003D4FC8" w14:paraId="5DB46111" w14:textId="77777777" w:rsidTr="004F3946">
        <w:tc>
          <w:tcPr>
            <w:tcW w:w="534" w:type="dxa"/>
          </w:tcPr>
          <w:p w14:paraId="20401D0D" w14:textId="77777777" w:rsidR="003D4FC8" w:rsidRPr="003D4FC8" w:rsidRDefault="003D4FC8" w:rsidP="004F3946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3D4FC8">
              <w:rPr>
                <w:rFonts w:ascii="Arial" w:hAnsi="Arial" w:cs="Arial"/>
                <w:bCs/>
                <w:sz w:val="22"/>
                <w:szCs w:val="22"/>
              </w:rPr>
              <w:t>V:</w:t>
            </w:r>
          </w:p>
        </w:tc>
        <w:tc>
          <w:tcPr>
            <w:tcW w:w="2551" w:type="dxa"/>
            <w:tcBorders>
              <w:bottom w:val="dotted" w:sz="4" w:space="0" w:color="auto"/>
            </w:tcBorders>
          </w:tcPr>
          <w:p w14:paraId="56A74F44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6B98D1D8" w14:textId="77777777" w:rsidR="003D4FC8" w:rsidRPr="003D4FC8" w:rsidRDefault="003D4FC8" w:rsidP="004F3946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3D4FC8">
              <w:rPr>
                <w:rFonts w:ascii="Arial" w:hAnsi="Arial" w:cs="Arial"/>
                <w:bCs/>
                <w:sz w:val="22"/>
                <w:szCs w:val="22"/>
              </w:rPr>
              <w:t>dne:</w:t>
            </w: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60B74C1E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72F01674" w14:textId="77777777" w:rsidR="003D4FC8" w:rsidRPr="003D4FC8" w:rsidRDefault="003D4FC8" w:rsidP="004F3946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260" w:type="dxa"/>
            <w:tcBorders>
              <w:bottom w:val="dotted" w:sz="4" w:space="0" w:color="auto"/>
            </w:tcBorders>
          </w:tcPr>
          <w:p w14:paraId="7F9A4E22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0CE1A64E" w14:textId="11B23426" w:rsidR="00412CAB" w:rsidRPr="0055086E" w:rsidRDefault="003D4FC8" w:rsidP="0055086E">
      <w:pPr>
        <w:ind w:left="6381" w:firstLine="709"/>
        <w:rPr>
          <w:rFonts w:ascii="Arial" w:hAnsi="Arial" w:cs="Arial"/>
          <w:bCs/>
          <w:sz w:val="22"/>
          <w:szCs w:val="22"/>
        </w:rPr>
      </w:pPr>
      <w:r w:rsidRPr="003D4FC8">
        <w:rPr>
          <w:rFonts w:ascii="Arial" w:hAnsi="Arial" w:cs="Arial"/>
          <w:bCs/>
          <w:sz w:val="22"/>
          <w:szCs w:val="22"/>
        </w:rPr>
        <w:t xml:space="preserve">    podpis hráče</w:t>
      </w:r>
    </w:p>
    <w:sectPr w:rsidR="00412CAB" w:rsidRPr="0055086E" w:rsidSect="006A19C7">
      <w:footerReference w:type="default" r:id="rId7"/>
      <w:headerReference w:type="first" r:id="rId8"/>
      <w:footerReference w:type="first" r:id="rId9"/>
      <w:pgSz w:w="11907" w:h="16840" w:code="9"/>
      <w:pgMar w:top="567" w:right="851" w:bottom="851" w:left="851" w:header="2432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37A148" w14:textId="77777777" w:rsidR="006A19C7" w:rsidRDefault="006A19C7">
      <w:r>
        <w:separator/>
      </w:r>
    </w:p>
  </w:endnote>
  <w:endnote w:type="continuationSeparator" w:id="0">
    <w:p w14:paraId="293B6E35" w14:textId="77777777" w:rsidR="006A19C7" w:rsidRDefault="006A1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2CA03" w14:textId="77777777" w:rsidR="000F7AA4" w:rsidRDefault="000F7AA4" w:rsidP="000F7AA4">
    <w:pPr>
      <w:pStyle w:val="Zpat"/>
      <w:jc w:val="center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D351AB">
      <w:rPr>
        <w:rStyle w:val="slostrnky"/>
        <w:noProof/>
      </w:rPr>
      <w:t>3</w:t>
    </w:r>
    <w:r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2E710" w14:textId="7C621F3D" w:rsidR="006F1624" w:rsidRPr="006F1624" w:rsidRDefault="0055086E" w:rsidP="00A5294E">
    <w:pPr>
      <w:pStyle w:val="Zpat"/>
      <w:tabs>
        <w:tab w:val="clear" w:pos="9072"/>
        <w:tab w:val="left" w:pos="851"/>
        <w:tab w:val="left" w:pos="3686"/>
        <w:tab w:val="left" w:pos="4536"/>
        <w:tab w:val="right" w:pos="10065"/>
      </w:tabs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5B555FCB" wp14:editId="4CA4814D">
          <wp:simplePos x="0" y="0"/>
          <wp:positionH relativeFrom="column">
            <wp:posOffset>-205317</wp:posOffset>
          </wp:positionH>
          <wp:positionV relativeFrom="paragraph">
            <wp:posOffset>-334979</wp:posOffset>
          </wp:positionV>
          <wp:extent cx="6876000" cy="885600"/>
          <wp:effectExtent l="0" t="0" r="0" b="3810"/>
          <wp:wrapNone/>
          <wp:docPr id="1111006288" name="Obrázek 1" descr="Obsah obrázku snímek obrazovky, text, zelené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006288" name="Obrázek 1" descr="Obsah obrázku snímek obrazovky, text, zelené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6000" cy="88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6AFF9F" w14:textId="6C87767A" w:rsidR="000F7AA4" w:rsidRPr="00A5294E" w:rsidRDefault="006F1624" w:rsidP="00A5294E">
    <w:pPr>
      <w:pStyle w:val="Zpat"/>
      <w:tabs>
        <w:tab w:val="clear" w:pos="9072"/>
        <w:tab w:val="left" w:pos="851"/>
        <w:tab w:val="left" w:pos="3686"/>
        <w:tab w:val="left" w:pos="4536"/>
        <w:tab w:val="right" w:pos="10065"/>
      </w:tabs>
      <w:rPr>
        <w:sz w:val="16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4015E774" wp14:editId="089D6393">
          <wp:simplePos x="0" y="0"/>
          <wp:positionH relativeFrom="column">
            <wp:posOffset>538480</wp:posOffset>
          </wp:positionH>
          <wp:positionV relativeFrom="paragraph">
            <wp:posOffset>9474200</wp:posOffset>
          </wp:positionV>
          <wp:extent cx="6480175" cy="824230"/>
          <wp:effectExtent l="0" t="0" r="0" b="0"/>
          <wp:wrapNone/>
          <wp:docPr id="1603030693" name="Obrázek 16030306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65F56E0" wp14:editId="41063B07">
          <wp:simplePos x="0" y="0"/>
          <wp:positionH relativeFrom="column">
            <wp:posOffset>538480</wp:posOffset>
          </wp:positionH>
          <wp:positionV relativeFrom="paragraph">
            <wp:posOffset>9474200</wp:posOffset>
          </wp:positionV>
          <wp:extent cx="6480175" cy="824230"/>
          <wp:effectExtent l="0" t="0" r="0" b="0"/>
          <wp:wrapNone/>
          <wp:docPr id="1643655504" name="Obrázek 1643655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C10FE37" wp14:editId="3EBBB236">
          <wp:simplePos x="0" y="0"/>
          <wp:positionH relativeFrom="column">
            <wp:posOffset>538480</wp:posOffset>
          </wp:positionH>
          <wp:positionV relativeFrom="paragraph">
            <wp:posOffset>9474200</wp:posOffset>
          </wp:positionV>
          <wp:extent cx="6480175" cy="824230"/>
          <wp:effectExtent l="0" t="0" r="0" b="0"/>
          <wp:wrapNone/>
          <wp:docPr id="778737531" name="Obrázek 7787375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312E">
      <w:rPr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A920D" w14:textId="77777777" w:rsidR="006A19C7" w:rsidRDefault="006A19C7">
      <w:r>
        <w:separator/>
      </w:r>
    </w:p>
  </w:footnote>
  <w:footnote w:type="continuationSeparator" w:id="0">
    <w:p w14:paraId="6C60527C" w14:textId="77777777" w:rsidR="006A19C7" w:rsidRDefault="006A19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5E1DC" w14:textId="69E0C0A2" w:rsidR="000F7AA4" w:rsidRDefault="007B660B" w:rsidP="004F104C">
    <w:pPr>
      <w:pStyle w:val="Zhlav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67456" behindDoc="0" locked="0" layoutInCell="1" allowOverlap="1" wp14:anchorId="6E4AE99B" wp14:editId="4AF0C895">
          <wp:simplePos x="0" y="0"/>
          <wp:positionH relativeFrom="margin">
            <wp:posOffset>0</wp:posOffset>
          </wp:positionH>
          <wp:positionV relativeFrom="margin">
            <wp:posOffset>-1682750</wp:posOffset>
          </wp:positionV>
          <wp:extent cx="6667500" cy="1536700"/>
          <wp:effectExtent l="0" t="0" r="0" b="0"/>
          <wp:wrapSquare wrapText="bothSides"/>
          <wp:docPr id="1034061800" name="Obrázek 1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061800" name="Obrázek 1" descr="Obsah obrázku text, Písmo, logo, Grafika&#10;&#10;Popis byl vytvořen automaticky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15" b="20344"/>
                  <a:stretch/>
                </pic:blipFill>
                <pic:spPr bwMode="auto">
                  <a:xfrm>
                    <a:off x="0" y="0"/>
                    <a:ext cx="6667500" cy="1536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A67F8C" w14:textId="2F8B1977" w:rsidR="000F7AA4" w:rsidRDefault="000F7AA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C31393"/>
    <w:multiLevelType w:val="hybridMultilevel"/>
    <w:tmpl w:val="4A7869BA"/>
    <w:lvl w:ilvl="0" w:tplc="5322A696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num w:numId="1" w16cid:durableId="1452213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94E"/>
    <w:rsid w:val="000F286D"/>
    <w:rsid w:val="000F7AA4"/>
    <w:rsid w:val="001261AF"/>
    <w:rsid w:val="001B1576"/>
    <w:rsid w:val="002F1F23"/>
    <w:rsid w:val="00350C7D"/>
    <w:rsid w:val="003B4910"/>
    <w:rsid w:val="003D4FC8"/>
    <w:rsid w:val="00412CAB"/>
    <w:rsid w:val="004D4030"/>
    <w:rsid w:val="004F104C"/>
    <w:rsid w:val="00540187"/>
    <w:rsid w:val="0055086E"/>
    <w:rsid w:val="005657B1"/>
    <w:rsid w:val="005A7E52"/>
    <w:rsid w:val="005F0D9B"/>
    <w:rsid w:val="006204C5"/>
    <w:rsid w:val="006219C5"/>
    <w:rsid w:val="0062312E"/>
    <w:rsid w:val="006A19C7"/>
    <w:rsid w:val="006A5E2E"/>
    <w:rsid w:val="006F1624"/>
    <w:rsid w:val="00740189"/>
    <w:rsid w:val="007B660B"/>
    <w:rsid w:val="00851326"/>
    <w:rsid w:val="008D3116"/>
    <w:rsid w:val="00973CB6"/>
    <w:rsid w:val="009C4E50"/>
    <w:rsid w:val="009E7B8C"/>
    <w:rsid w:val="00A11CD7"/>
    <w:rsid w:val="00A5294E"/>
    <w:rsid w:val="00A80DE0"/>
    <w:rsid w:val="00B521AD"/>
    <w:rsid w:val="00B9175C"/>
    <w:rsid w:val="00BA2DDE"/>
    <w:rsid w:val="00C265EF"/>
    <w:rsid w:val="00C620C5"/>
    <w:rsid w:val="00C842B9"/>
    <w:rsid w:val="00CA6D0E"/>
    <w:rsid w:val="00CB2B02"/>
    <w:rsid w:val="00CB7553"/>
    <w:rsid w:val="00CE5FA8"/>
    <w:rsid w:val="00D351AB"/>
    <w:rsid w:val="00D42E4D"/>
    <w:rsid w:val="00D96587"/>
    <w:rsid w:val="00E31035"/>
    <w:rsid w:val="00E5054C"/>
    <w:rsid w:val="00E913C0"/>
    <w:rsid w:val="00EF6145"/>
    <w:rsid w:val="00F0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F9B008"/>
  <w15:chartTrackingRefBased/>
  <w15:docId w15:val="{077C9677-EC5B-43E4-9033-A503ABF67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next w:val="Normln"/>
    <w:qFormat/>
    <w:pPr>
      <w:keepNext/>
      <w:spacing w:before="120"/>
      <w:outlineLvl w:val="0"/>
    </w:pPr>
    <w:rPr>
      <w:rFonts w:ascii="Arial" w:hAnsi="Arial"/>
      <w:b/>
      <w:color w:val="008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F7AA4"/>
  </w:style>
  <w:style w:type="character" w:styleId="Hypertextovodkaz">
    <w:name w:val="Hyperlink"/>
    <w:rsid w:val="006231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spr\OneDrive\Dokumenty\OFS%20PZ\2022-2023\STK\Sdru&#382;en&#233;%20t&#253;my%20smlouvy\&#353;ablona\Smlouva%20sdru&#382;en&#233;%20dru&#382;stvo%202022_23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C:\Users\ofspr\OneDrive\Dokumenty\OFS PZ\2022-2023\STK\Sdružené týmy smlouvy\šablona\Smlouva sdružené družstvo 2022_23.dot</Template>
  <TotalTime>32</TotalTime>
  <Pages>1</Pages>
  <Words>61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MOČR</Company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OFS Praha-západ</dc:creator>
  <cp:keywords/>
  <cp:lastModifiedBy>OFS Praha západ</cp:lastModifiedBy>
  <cp:revision>10</cp:revision>
  <cp:lastPrinted>2019-05-22T10:23:00Z</cp:lastPrinted>
  <dcterms:created xsi:type="dcterms:W3CDTF">2022-06-02T08:29:00Z</dcterms:created>
  <dcterms:modified xsi:type="dcterms:W3CDTF">2025-07-16T09:36:00Z</dcterms:modified>
</cp:coreProperties>
</file>